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490BA" w14:textId="0F085162" w:rsidR="00BD0C60" w:rsidRDefault="00D52A90" w:rsidP="000A3323">
      <w:pPr>
        <w:pStyle w:val="Heading1"/>
        <w:spacing w:before="0" w:line="240" w:lineRule="auto"/>
      </w:pPr>
      <w:r>
        <w:t xml:space="preserve">Name: </w:t>
      </w:r>
      <w:r>
        <w:tab/>
      </w:r>
      <w:r>
        <w:tab/>
      </w:r>
      <w:r>
        <w:tab/>
      </w:r>
      <w:r w:rsidR="00D131ED">
        <w:tab/>
      </w:r>
      <w:r w:rsidR="00D131ED">
        <w:tab/>
      </w:r>
      <w:r w:rsidR="00D131ED">
        <w:tab/>
      </w:r>
      <w:r w:rsidR="00D131ED">
        <w:tab/>
      </w:r>
      <w:r>
        <w:t xml:space="preserve">Date: </w:t>
      </w:r>
    </w:p>
    <w:p w14:paraId="03729FCF" w14:textId="45AFE9ED" w:rsidR="005854DB" w:rsidRDefault="005854DB" w:rsidP="00D16897">
      <w:pPr>
        <w:pStyle w:val="Header1"/>
      </w:pPr>
    </w:p>
    <w:p w14:paraId="75F09435" w14:textId="2972B2FC" w:rsidR="00C757FB" w:rsidRDefault="00AF3C4A" w:rsidP="00AF3C4A">
      <w:pPr>
        <w:spacing w:before="0" w:after="0"/>
      </w:pPr>
      <w:r>
        <w:t>Month/Year PD was initiated</w:t>
      </w:r>
      <w:r w:rsidR="008512F2">
        <w:t>:</w:t>
      </w:r>
      <w:r w:rsidR="00C757FB">
        <w:t xml:space="preserve"> </w:t>
      </w:r>
      <w:r w:rsidR="00C757FB">
        <w:tab/>
      </w:r>
      <w:r w:rsidR="00C757FB">
        <w:tab/>
      </w:r>
      <w:r w:rsidR="00C757FB">
        <w:tab/>
      </w:r>
      <w:r w:rsidR="00C757FB">
        <w:tab/>
      </w:r>
      <w:r w:rsidR="00C757FB">
        <w:tab/>
      </w:r>
      <w:r w:rsidR="00C757FB">
        <w:tab/>
      </w:r>
      <w:r w:rsidR="00C757FB">
        <w:tab/>
      </w:r>
      <w:r>
        <w:tab/>
      </w:r>
    </w:p>
    <w:p w14:paraId="692AC7F0" w14:textId="1EC7E6DE" w:rsidR="00AF3C4A" w:rsidRDefault="00AF3C4A" w:rsidP="00AF3C4A">
      <w:pPr>
        <w:spacing w:before="0" w:after="0"/>
      </w:pPr>
      <w:r>
        <w:t>Current approved monthly budget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</w:t>
      </w:r>
    </w:p>
    <w:p w14:paraId="316D6330" w14:textId="6317547F" w:rsidR="00AF3C4A" w:rsidRDefault="00B00A92" w:rsidP="00AF3C4A">
      <w:pPr>
        <w:spacing w:before="0" w:after="0"/>
      </w:pPr>
      <w:r>
        <w:t>Current support level (percent of your monthly budget)</w:t>
      </w:r>
      <w:r w:rsidR="00AF3C4A">
        <w:tab/>
      </w:r>
      <w:r w:rsidR="00AF3C4A">
        <w:tab/>
      </w:r>
      <w:r w:rsidR="00AF3C4A">
        <w:tab/>
        <w:t>%</w:t>
      </w:r>
    </w:p>
    <w:p w14:paraId="5649F579" w14:textId="6CD50DAB" w:rsidR="00AF3C4A" w:rsidRDefault="00AF3C4A" w:rsidP="00AF3C4A">
      <w:pPr>
        <w:spacing w:before="0" w:after="0"/>
      </w:pPr>
      <w:r>
        <w:t xml:space="preserve">Amount of monthly </w:t>
      </w:r>
      <w:r w:rsidR="00B00A92">
        <w:t xml:space="preserve">ISI partial </w:t>
      </w:r>
      <w:r>
        <w:t xml:space="preserve">salary </w:t>
      </w:r>
      <w:r w:rsidR="00B00A92">
        <w:t>(if any)</w:t>
      </w:r>
      <w:r>
        <w:tab/>
      </w:r>
      <w:r>
        <w:tab/>
      </w:r>
      <w:r>
        <w:tab/>
      </w:r>
      <w:r>
        <w:tab/>
      </w:r>
      <w:r>
        <w:tab/>
        <w:t>$</w:t>
      </w:r>
    </w:p>
    <w:p w14:paraId="44258C55" w14:textId="7B1C5585" w:rsidR="00AF3C4A" w:rsidRDefault="00AF3C4A" w:rsidP="00AF3C4A">
      <w:pPr>
        <w:spacing w:before="0" w:after="0"/>
      </w:pPr>
      <w:r>
        <w:t>Hours per week given to PD since last FTM</w:t>
      </w:r>
      <w:r w:rsidR="008512F2">
        <w:t>:</w:t>
      </w:r>
      <w:r>
        <w:tab/>
      </w:r>
      <w:r w:rsidR="00C757FB">
        <w:tab/>
      </w:r>
      <w:r w:rsidR="00C757FB">
        <w:tab/>
      </w:r>
      <w:r w:rsidR="00C757FB">
        <w:tab/>
      </w:r>
      <w:r w:rsidR="00C757FB">
        <w:tab/>
      </w:r>
      <w:r>
        <w:tab/>
      </w:r>
      <w:r>
        <w:tab/>
      </w:r>
      <w:r>
        <w:tab/>
      </w:r>
    </w:p>
    <w:p w14:paraId="2F1463DA" w14:textId="3A4C4B37" w:rsidR="00AF3C4A" w:rsidRDefault="009A0051" w:rsidP="00AF3C4A">
      <w:pPr>
        <w:spacing w:before="0" w:after="0"/>
      </w:pPr>
      <w:r>
        <w:t xml:space="preserve">Date </w:t>
      </w:r>
      <w:r w:rsidR="005A443D">
        <w:t>last newsletter was sent</w:t>
      </w:r>
      <w:r>
        <w:t xml:space="preserve"> (attach copy)</w:t>
      </w:r>
      <w:r w:rsidR="008512F2">
        <w:t>:</w:t>
      </w:r>
      <w:r w:rsidR="00C757FB">
        <w:t xml:space="preserve"> </w:t>
      </w:r>
      <w:r w:rsidR="00C757FB">
        <w:tab/>
      </w:r>
      <w:r w:rsidR="00C757FB">
        <w:tab/>
      </w:r>
      <w:r w:rsidR="00C757FB">
        <w:tab/>
      </w:r>
      <w:r w:rsidR="00C757FB">
        <w:tab/>
      </w:r>
      <w:r w:rsidR="00AF3C4A">
        <w:tab/>
      </w:r>
      <w:r w:rsidR="00AF3C4A">
        <w:tab/>
      </w:r>
      <w:r w:rsidR="00AF3C4A">
        <w:tab/>
      </w:r>
    </w:p>
    <w:p w14:paraId="7032133A" w14:textId="064940AA" w:rsidR="00AF3C4A" w:rsidRDefault="009A0051" w:rsidP="00AF3C4A">
      <w:pPr>
        <w:spacing w:before="0" w:after="0"/>
      </w:pPr>
      <w:r>
        <w:t>Date next</w:t>
      </w:r>
      <w:r w:rsidR="005A443D">
        <w:t xml:space="preserve"> newsletter</w:t>
      </w:r>
      <w:r>
        <w:t xml:space="preserve"> is planned</w:t>
      </w:r>
      <w:r w:rsidR="005A443D">
        <w:t xml:space="preserve"> to be sent</w:t>
      </w:r>
      <w:r w:rsidR="008512F2">
        <w:t>:</w:t>
      </w:r>
      <w:r w:rsidR="00C757FB">
        <w:t xml:space="preserve"> </w:t>
      </w:r>
      <w:r w:rsidR="00130061">
        <w:tab/>
      </w:r>
      <w:r w:rsidR="00C757FB">
        <w:tab/>
      </w:r>
      <w:r w:rsidR="00C757FB">
        <w:tab/>
      </w:r>
      <w:r w:rsidR="00C757FB">
        <w:tab/>
      </w:r>
      <w:r w:rsidR="00C757FB">
        <w:tab/>
      </w:r>
      <w:r w:rsidR="00C757FB">
        <w:tab/>
      </w:r>
      <w:r w:rsidR="00C757FB">
        <w:tab/>
      </w:r>
      <w:r w:rsidR="00130061">
        <w:tab/>
      </w:r>
    </w:p>
    <w:p w14:paraId="03A69A5E" w14:textId="5CCF5CD1" w:rsidR="00130061" w:rsidRDefault="00130061" w:rsidP="00AF3C4A">
      <w:pPr>
        <w:spacing w:before="0" w:after="0"/>
      </w:pPr>
      <w:r>
        <w:t>New support committed since last FTM</w:t>
      </w:r>
      <w:r w:rsidR="009A0051">
        <w:t xml:space="preserve"> (include details below)</w:t>
      </w:r>
      <w:r>
        <w:tab/>
      </w:r>
      <w:r>
        <w:tab/>
      </w:r>
      <w:r w:rsidR="00F07F8F">
        <w:t>$</w:t>
      </w:r>
    </w:p>
    <w:p w14:paraId="07E5324D" w14:textId="0728D7B6" w:rsidR="00130061" w:rsidRDefault="00130061" w:rsidP="00D131ED">
      <w:pPr>
        <w:spacing w:before="0" w:after="0"/>
      </w:pPr>
      <w:r>
        <w:t>Prayer effort – self</w:t>
      </w:r>
      <w:r w:rsidR="00667528">
        <w:t xml:space="preserve"> and prayer team:</w:t>
      </w:r>
    </w:p>
    <w:p w14:paraId="44E81006" w14:textId="77777777" w:rsidR="00C757FB" w:rsidRDefault="00C757FB" w:rsidP="00D131ED">
      <w:pPr>
        <w:spacing w:before="0" w:after="0"/>
      </w:pPr>
    </w:p>
    <w:p w14:paraId="5F72DC14" w14:textId="77777777" w:rsidR="008512F2" w:rsidRDefault="008512F2" w:rsidP="00D131ED">
      <w:pPr>
        <w:spacing w:before="0" w:after="0"/>
        <w:rPr>
          <w:i/>
          <w:iCs/>
        </w:rPr>
      </w:pPr>
    </w:p>
    <w:p w14:paraId="0CED1DA6" w14:textId="0C30CA4E" w:rsidR="00130061" w:rsidRDefault="00130061" w:rsidP="00D131ED">
      <w:pPr>
        <w:spacing w:before="0" w:after="0"/>
      </w:pPr>
      <w:r w:rsidRPr="004A2672">
        <w:t xml:space="preserve">New contacts </w:t>
      </w:r>
      <w:r w:rsidR="00897E7B">
        <w:t>identified (names, initials, or total number)</w:t>
      </w:r>
      <w:r w:rsidRPr="004A2672">
        <w:t>:</w:t>
      </w:r>
    </w:p>
    <w:p w14:paraId="07D33C9B" w14:textId="77777777" w:rsidR="004A2672" w:rsidRPr="00690805" w:rsidRDefault="004A2672" w:rsidP="00D131ED">
      <w:pPr>
        <w:spacing w:before="0" w:after="0"/>
      </w:pPr>
    </w:p>
    <w:p w14:paraId="112D2E3D" w14:textId="5471CF12" w:rsidR="00130061" w:rsidRDefault="00130061" w:rsidP="00D131ED">
      <w:pPr>
        <w:spacing w:before="0" w:after="0"/>
      </w:pPr>
      <w:r w:rsidRPr="004A2672">
        <w:t>Accountability Partner contact</w:t>
      </w:r>
      <w:r w:rsidR="009A0051" w:rsidRPr="004A2672">
        <w:t xml:space="preserve"> and what you discussed:</w:t>
      </w:r>
    </w:p>
    <w:p w14:paraId="2D21D449" w14:textId="77777777" w:rsidR="008512F2" w:rsidRPr="00C757FB" w:rsidRDefault="008512F2" w:rsidP="00D131ED">
      <w:pPr>
        <w:spacing w:before="0" w:after="0"/>
      </w:pPr>
    </w:p>
    <w:p w14:paraId="29042CAE" w14:textId="05D9B9D5" w:rsidR="00130061" w:rsidRDefault="00130061" w:rsidP="00D131ED">
      <w:pPr>
        <w:spacing w:before="0" w:after="0"/>
      </w:pPr>
      <w:r>
        <w:t>Champion contact</w:t>
      </w:r>
      <w:r w:rsidR="009A0051">
        <w:t xml:space="preserve"> and what you discussed:</w:t>
      </w:r>
    </w:p>
    <w:p w14:paraId="0CBAD488" w14:textId="77777777" w:rsidR="008512F2" w:rsidRDefault="008512F2" w:rsidP="00D131ED">
      <w:pPr>
        <w:spacing w:before="0" w:after="0"/>
      </w:pPr>
    </w:p>
    <w:p w14:paraId="3D37FFD2" w14:textId="1068490F" w:rsidR="00F07F8F" w:rsidRDefault="00130061" w:rsidP="00130061">
      <w:pPr>
        <w:spacing w:before="0" w:after="0"/>
      </w:pPr>
      <w:r>
        <w:t>Action Plan</w:t>
      </w:r>
      <w:r w:rsidR="00F07F8F">
        <w:t>*</w:t>
      </w:r>
      <w:r>
        <w:t xml:space="preserve"> is current </w:t>
      </w:r>
      <w:r w:rsidR="00667528">
        <w:t>through (</w:t>
      </w:r>
      <w:r w:rsidR="00446C5E">
        <w:t>indicate</w:t>
      </w:r>
      <w:r w:rsidR="00667528">
        <w:t xml:space="preserve"> date)</w:t>
      </w:r>
      <w:r w:rsidR="00F950F5">
        <w:t>:</w:t>
      </w:r>
      <w:r>
        <w:tab/>
      </w:r>
      <w:r>
        <w:tab/>
      </w:r>
    </w:p>
    <w:p w14:paraId="7174452B" w14:textId="77777777" w:rsidR="00C757FB" w:rsidRDefault="00F07F8F" w:rsidP="00130061">
      <w:pPr>
        <w:spacing w:before="0" w:after="0"/>
        <w:rPr>
          <w:i/>
          <w:iCs/>
          <w:sz w:val="20"/>
          <w:szCs w:val="20"/>
        </w:rPr>
      </w:pPr>
      <w:r w:rsidRPr="008512F2">
        <w:rPr>
          <w:i/>
          <w:iCs/>
          <w:sz w:val="20"/>
          <w:szCs w:val="20"/>
        </w:rPr>
        <w:t>*If your Action Plan has expired, attach a new one covering the next 2 months.</w:t>
      </w:r>
    </w:p>
    <w:p w14:paraId="3A417F46" w14:textId="64AA39B2" w:rsidR="00AF3C4A" w:rsidRPr="008512F2" w:rsidRDefault="00130061" w:rsidP="00130061">
      <w:pPr>
        <w:spacing w:before="0" w:after="0"/>
        <w:rPr>
          <w:i/>
          <w:iCs/>
          <w:sz w:val="20"/>
          <w:szCs w:val="20"/>
        </w:rPr>
      </w:pPr>
      <w:r w:rsidRPr="008512F2">
        <w:rPr>
          <w:i/>
          <w:iCs/>
          <w:sz w:val="20"/>
          <w:szCs w:val="20"/>
        </w:rPr>
        <w:tab/>
      </w:r>
      <w:r w:rsidRPr="008512F2">
        <w:rPr>
          <w:i/>
          <w:iCs/>
          <w:sz w:val="20"/>
          <w:szCs w:val="20"/>
        </w:rPr>
        <w:tab/>
      </w:r>
      <w:r w:rsidRPr="008512F2">
        <w:rPr>
          <w:i/>
          <w:iCs/>
          <w:sz w:val="20"/>
          <w:szCs w:val="20"/>
        </w:rPr>
        <w:tab/>
      </w:r>
    </w:p>
    <w:p w14:paraId="5F698484" w14:textId="1CB06EE8" w:rsidR="00685B4E" w:rsidRPr="00685B4E" w:rsidRDefault="00130061" w:rsidP="00685B4E">
      <w:pPr>
        <w:pStyle w:val="Heading1"/>
      </w:pPr>
      <w:r>
        <w:t xml:space="preserve">What I Did the Last </w:t>
      </w:r>
      <w:r w:rsidR="00D131ED">
        <w:t>Two</w:t>
      </w:r>
      <w:r>
        <w:t xml:space="preserve"> Weeks</w:t>
      </w:r>
    </w:p>
    <w:p w14:paraId="1522948E" w14:textId="5CC0A72F" w:rsidR="00130061" w:rsidRDefault="00130061" w:rsidP="00130061">
      <w:pPr>
        <w:pStyle w:val="Header1"/>
      </w:pPr>
      <w:r>
        <w:t>Part 1 – Asks:</w:t>
      </w:r>
    </w:p>
    <w:p w14:paraId="309C0144" w14:textId="51EC36F2" w:rsidR="00DA2D31" w:rsidRPr="00446C5E" w:rsidRDefault="00130061" w:rsidP="00B00A92">
      <w:pPr>
        <w:spacing w:before="0" w:after="0"/>
        <w:rPr>
          <w:sz w:val="22"/>
          <w:u w:val="single"/>
        </w:rPr>
      </w:pPr>
      <w:r w:rsidRPr="00446C5E">
        <w:rPr>
          <w:sz w:val="22"/>
          <w:u w:val="single"/>
        </w:rPr>
        <w:t>Who</w:t>
      </w:r>
      <w:r w:rsidR="00DA2D31" w:rsidRPr="00446C5E">
        <w:rPr>
          <w:sz w:val="22"/>
          <w:u w:val="single"/>
        </w:rPr>
        <w:t>m</w:t>
      </w:r>
      <w:r w:rsidRPr="00446C5E">
        <w:rPr>
          <w:sz w:val="22"/>
          <w:u w:val="single"/>
        </w:rPr>
        <w:t xml:space="preserve"> </w:t>
      </w:r>
      <w:r w:rsidR="00DA2D31" w:rsidRPr="00446C5E">
        <w:rPr>
          <w:sz w:val="22"/>
          <w:u w:val="single"/>
        </w:rPr>
        <w:t>did you ask</w:t>
      </w:r>
      <w:r w:rsidRPr="00446C5E">
        <w:rPr>
          <w:sz w:val="22"/>
          <w:u w:val="single"/>
        </w:rPr>
        <w:t>?</w:t>
      </w:r>
      <w:r w:rsidR="00DA2D31" w:rsidRPr="00446C5E">
        <w:rPr>
          <w:sz w:val="22"/>
        </w:rPr>
        <w:tab/>
      </w:r>
      <w:r w:rsidR="00DA2D31" w:rsidRPr="00446C5E">
        <w:rPr>
          <w:sz w:val="22"/>
        </w:rPr>
        <w:tab/>
      </w:r>
      <w:r w:rsidRPr="00446C5E">
        <w:rPr>
          <w:sz w:val="22"/>
          <w:u w:val="single"/>
        </w:rPr>
        <w:t>Date</w:t>
      </w:r>
      <w:r w:rsidRPr="00446C5E">
        <w:rPr>
          <w:sz w:val="22"/>
        </w:rPr>
        <w:tab/>
      </w:r>
      <w:r w:rsidRPr="00446C5E">
        <w:rPr>
          <w:sz w:val="22"/>
        </w:rPr>
        <w:tab/>
      </w:r>
      <w:r w:rsidRPr="00446C5E">
        <w:rPr>
          <w:sz w:val="22"/>
          <w:u w:val="single"/>
        </w:rPr>
        <w:t>Type of appeal</w:t>
      </w:r>
      <w:r w:rsidRPr="00446C5E">
        <w:rPr>
          <w:sz w:val="22"/>
        </w:rPr>
        <w:tab/>
      </w:r>
      <w:r w:rsidR="00F07F8F">
        <w:rPr>
          <w:sz w:val="22"/>
        </w:rPr>
        <w:t xml:space="preserve"> </w:t>
      </w:r>
      <w:r w:rsidRPr="00446C5E">
        <w:rPr>
          <w:sz w:val="22"/>
          <w:u w:val="single"/>
        </w:rPr>
        <w:t>Reply</w:t>
      </w:r>
      <w:r w:rsidRPr="00446C5E">
        <w:rPr>
          <w:sz w:val="22"/>
        </w:rPr>
        <w:tab/>
      </w:r>
      <w:r w:rsidRPr="00446C5E">
        <w:rPr>
          <w:sz w:val="22"/>
        </w:rPr>
        <w:tab/>
      </w:r>
      <w:r w:rsidR="00F07F8F">
        <w:rPr>
          <w:sz w:val="22"/>
        </w:rPr>
        <w:t xml:space="preserve"> </w:t>
      </w:r>
      <w:r w:rsidRPr="00446C5E">
        <w:rPr>
          <w:sz w:val="22"/>
          <w:u w:val="single"/>
        </w:rPr>
        <w:t>Commitment</w:t>
      </w:r>
    </w:p>
    <w:p w14:paraId="6927491C" w14:textId="1149B0EF" w:rsidR="00B00A92" w:rsidRDefault="00B00A92" w:rsidP="00B00A92">
      <w:pPr>
        <w:spacing w:before="0" w:after="0"/>
        <w:rPr>
          <w:sz w:val="18"/>
          <w:szCs w:val="18"/>
        </w:rPr>
      </w:pPr>
      <w:r w:rsidRPr="00446C5E">
        <w:rPr>
          <w:sz w:val="22"/>
        </w:rPr>
        <w:tab/>
      </w:r>
      <w:r w:rsidRPr="00446C5E">
        <w:rPr>
          <w:sz w:val="22"/>
        </w:rPr>
        <w:tab/>
      </w:r>
      <w:r w:rsidRPr="00446C5E">
        <w:rPr>
          <w:sz w:val="22"/>
        </w:rPr>
        <w:tab/>
      </w:r>
      <w:r w:rsidRPr="00446C5E">
        <w:rPr>
          <w:sz w:val="22"/>
        </w:rPr>
        <w:tab/>
      </w:r>
      <w:r w:rsidRPr="00446C5E">
        <w:rPr>
          <w:sz w:val="22"/>
        </w:rPr>
        <w:tab/>
      </w:r>
      <w:r w:rsidRPr="00446C5E">
        <w:rPr>
          <w:sz w:val="22"/>
        </w:rPr>
        <w:tab/>
      </w:r>
      <w:r w:rsidR="00F07F8F">
        <w:rPr>
          <w:sz w:val="22"/>
        </w:rPr>
        <w:t xml:space="preserve"> </w:t>
      </w:r>
      <w:r w:rsidRPr="00C757FB">
        <w:rPr>
          <w:sz w:val="18"/>
          <w:szCs w:val="18"/>
        </w:rPr>
        <w:t>(F2F-Call-Ltr)</w:t>
      </w:r>
      <w:r w:rsidRPr="00C757FB">
        <w:rPr>
          <w:sz w:val="18"/>
          <w:szCs w:val="18"/>
        </w:rPr>
        <w:tab/>
      </w:r>
      <w:r w:rsidRPr="00C757FB">
        <w:rPr>
          <w:sz w:val="18"/>
          <w:szCs w:val="18"/>
        </w:rPr>
        <w:tab/>
        <w:t>(Y/N/U)</w:t>
      </w:r>
      <w:r w:rsidRPr="00C757FB">
        <w:rPr>
          <w:sz w:val="18"/>
          <w:szCs w:val="18"/>
        </w:rPr>
        <w:tab/>
      </w:r>
      <w:r w:rsidR="00C757FB">
        <w:rPr>
          <w:sz w:val="18"/>
          <w:szCs w:val="18"/>
        </w:rPr>
        <w:tab/>
      </w:r>
      <w:r w:rsidRPr="00C757FB">
        <w:rPr>
          <w:sz w:val="18"/>
          <w:szCs w:val="18"/>
        </w:rPr>
        <w:t>(Mo/Ann/Spec)</w:t>
      </w:r>
    </w:p>
    <w:p w14:paraId="53157606" w14:textId="77777777" w:rsidR="00690805" w:rsidRPr="00C757FB" w:rsidRDefault="00690805" w:rsidP="00B00A92">
      <w:pPr>
        <w:spacing w:before="0" w:after="0"/>
        <w:rPr>
          <w:sz w:val="18"/>
          <w:szCs w:val="18"/>
        </w:rPr>
      </w:pPr>
    </w:p>
    <w:p w14:paraId="46E56B87" w14:textId="54B0CA9E" w:rsidR="00B00A92" w:rsidRPr="00C757FB" w:rsidRDefault="00B00A92" w:rsidP="003A67C2">
      <w:pPr>
        <w:pStyle w:val="Header1"/>
        <w:rPr>
          <w:rFonts w:asciiTheme="minorHAnsi" w:hAnsiTheme="minorHAnsi" w:cstheme="minorHAnsi"/>
          <w:b w:val="0"/>
          <w:bCs/>
          <w:color w:val="595959" w:themeColor="text1" w:themeTint="A6"/>
          <w:sz w:val="24"/>
          <w:szCs w:val="24"/>
        </w:rPr>
      </w:pPr>
    </w:p>
    <w:p w14:paraId="249C7DB6" w14:textId="77777777" w:rsidR="0028722C" w:rsidRDefault="0028722C" w:rsidP="003A67C2">
      <w:pPr>
        <w:pStyle w:val="Header1"/>
      </w:pPr>
    </w:p>
    <w:p w14:paraId="24FE1B22" w14:textId="7C780D20" w:rsidR="003A67C2" w:rsidRDefault="003A67C2" w:rsidP="003A67C2">
      <w:pPr>
        <w:pStyle w:val="Header1"/>
      </w:pPr>
      <w:r>
        <w:t>Part 2 – Other PD Activities</w:t>
      </w:r>
      <w:r w:rsidR="00446C5E">
        <w:t>:</w:t>
      </w:r>
    </w:p>
    <w:p w14:paraId="0D2558E4" w14:textId="71F6A907" w:rsidR="008512F2" w:rsidRDefault="0028722C" w:rsidP="0028722C">
      <w:pPr>
        <w:tabs>
          <w:tab w:val="left" w:pos="7774"/>
        </w:tabs>
      </w:pPr>
      <w:r>
        <w:lastRenderedPageBreak/>
        <w:tab/>
      </w:r>
    </w:p>
    <w:p w14:paraId="676BFBB0" w14:textId="279D47C9" w:rsidR="00685B4E" w:rsidRDefault="003A67C2" w:rsidP="00C333B3">
      <w:pPr>
        <w:pStyle w:val="Heading1"/>
        <w:spacing w:before="120"/>
      </w:pPr>
      <w:r>
        <w:t xml:space="preserve">What I Will Do the Next </w:t>
      </w:r>
      <w:r w:rsidR="00C55318">
        <w:t>Two</w:t>
      </w:r>
      <w:r>
        <w:t xml:space="preserve"> Weeks</w:t>
      </w:r>
    </w:p>
    <w:p w14:paraId="45CE1165" w14:textId="09424FE9" w:rsidR="003A67C2" w:rsidRDefault="003A67C2" w:rsidP="003A67C2">
      <w:pPr>
        <w:pStyle w:val="Header1"/>
      </w:pPr>
      <w:r>
        <w:t>Part 1 – ASKs:</w:t>
      </w:r>
    </w:p>
    <w:p w14:paraId="500060DB" w14:textId="399088C7" w:rsidR="00446C5E" w:rsidRDefault="00446C5E" w:rsidP="00446C5E"/>
    <w:p w14:paraId="78DBFE40" w14:textId="2AB5D3CA" w:rsidR="00446C5E" w:rsidRDefault="00446C5E" w:rsidP="00446C5E"/>
    <w:p w14:paraId="1C8AADA6" w14:textId="77777777" w:rsidR="00446C5E" w:rsidRPr="00446C5E" w:rsidRDefault="00446C5E" w:rsidP="00446C5E"/>
    <w:p w14:paraId="2C0E6376" w14:textId="241F9A77" w:rsidR="00C55490" w:rsidRDefault="00C55490" w:rsidP="00C55490">
      <w:pPr>
        <w:pStyle w:val="Header1"/>
      </w:pPr>
      <w:r>
        <w:t>Part 2 – Other PD Activities</w:t>
      </w:r>
      <w:r w:rsidR="00446C5E">
        <w:t>:</w:t>
      </w:r>
    </w:p>
    <w:p w14:paraId="6A71987D" w14:textId="22F3E035" w:rsidR="00446C5E" w:rsidRDefault="00446C5E" w:rsidP="00446C5E"/>
    <w:p w14:paraId="00ED2135" w14:textId="77777777" w:rsidR="00446C5E" w:rsidRPr="00446C5E" w:rsidRDefault="00446C5E" w:rsidP="00446C5E"/>
    <w:p w14:paraId="3E9E0663" w14:textId="4B7B4DA3" w:rsidR="00CC12ED" w:rsidRDefault="00CC12ED" w:rsidP="00CC12ED">
      <w:pPr>
        <w:pStyle w:val="Heading1"/>
      </w:pPr>
      <w:r>
        <w:t>Additional Thoughts</w:t>
      </w:r>
    </w:p>
    <w:p w14:paraId="459E22D3" w14:textId="4D26D147" w:rsidR="00CC12ED" w:rsidRDefault="00177B1C" w:rsidP="00CC12ED">
      <w:r>
        <w:t>Finally, please give us an honest assessment of how you are feeling about your PD</w:t>
      </w:r>
      <w:r w:rsidR="008512F2">
        <w:t>—joys, obstacles, concerns, questions</w:t>
      </w:r>
      <w:r>
        <w:t>. If you are encouraged, excited</w:t>
      </w:r>
      <w:r w:rsidR="008512F2">
        <w:t>, discouraged, overwhelmed, or tired</w:t>
      </w:r>
      <w:r>
        <w:t>—we want to know</w:t>
      </w:r>
      <w:r w:rsidR="003F2B5B">
        <w:t xml:space="preserve"> and to help you</w:t>
      </w:r>
      <w:r>
        <w:t>! DO NOT OMIT this important part of your report</w:t>
      </w:r>
      <w:r w:rsidR="00967186">
        <w:t>.</w:t>
      </w:r>
    </w:p>
    <w:p w14:paraId="65375EDE" w14:textId="183F4ED5" w:rsidR="00690805" w:rsidRDefault="00690805" w:rsidP="00CC12ED"/>
    <w:p w14:paraId="4FBFEF3C" w14:textId="77777777" w:rsidR="00690805" w:rsidRPr="00BB0080" w:rsidRDefault="00690805" w:rsidP="00CC12ED"/>
    <w:sectPr w:rsidR="00690805" w:rsidRPr="00BB0080" w:rsidSect="009437D7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0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22BF2" w14:textId="77777777" w:rsidR="0056046A" w:rsidRDefault="0056046A" w:rsidP="005A20E2">
      <w:pPr>
        <w:spacing w:after="0"/>
      </w:pPr>
      <w:r>
        <w:separator/>
      </w:r>
    </w:p>
    <w:p w14:paraId="173CD6D2" w14:textId="77777777" w:rsidR="0056046A" w:rsidRDefault="0056046A"/>
    <w:p w14:paraId="140A00D9" w14:textId="77777777" w:rsidR="0056046A" w:rsidRDefault="0056046A" w:rsidP="009B4773"/>
    <w:p w14:paraId="5ECF2E0B" w14:textId="77777777" w:rsidR="0056046A" w:rsidRDefault="0056046A" w:rsidP="00513832"/>
  </w:endnote>
  <w:endnote w:type="continuationSeparator" w:id="0">
    <w:p w14:paraId="4D5C6AE1" w14:textId="77777777" w:rsidR="0056046A" w:rsidRDefault="0056046A" w:rsidP="005A20E2">
      <w:pPr>
        <w:spacing w:after="0"/>
      </w:pPr>
      <w:r>
        <w:continuationSeparator/>
      </w:r>
    </w:p>
    <w:p w14:paraId="6D7D215D" w14:textId="77777777" w:rsidR="0056046A" w:rsidRDefault="0056046A"/>
    <w:p w14:paraId="7475CEA3" w14:textId="77777777" w:rsidR="0056046A" w:rsidRDefault="0056046A" w:rsidP="009B4773"/>
    <w:p w14:paraId="66854C1B" w14:textId="77777777" w:rsidR="0056046A" w:rsidRDefault="0056046A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E89B4" w14:textId="5D3B657D" w:rsidR="00B57756" w:rsidRPr="003639D2" w:rsidRDefault="00AA2A26" w:rsidP="003639D2">
    <w:pPr>
      <w:pStyle w:val="Footer"/>
    </w:pPr>
    <w:proofErr w:type="spellStart"/>
    <w:r>
      <w:t>Revd</w:t>
    </w:r>
    <w:proofErr w:type="spellEnd"/>
    <w:r>
      <w:t xml:space="preserve"> </w:t>
    </w:r>
    <w:r w:rsidR="00897E7B">
      <w:t>11/22</w:t>
    </w:r>
    <w:r w:rsidR="00B57756" w:rsidRPr="003639D2">
      <w:tab/>
    </w:r>
    <w:r w:rsidR="00B57756" w:rsidRPr="003639D2">
      <w:fldChar w:fldCharType="begin"/>
    </w:r>
    <w:r w:rsidR="00B57756" w:rsidRPr="003639D2">
      <w:instrText xml:space="preserve"> PAGE   \* MERGEFORMAT </w:instrText>
    </w:r>
    <w:r w:rsidR="00B57756" w:rsidRPr="003639D2">
      <w:fldChar w:fldCharType="separate"/>
    </w:r>
    <w:r w:rsidR="00B57756" w:rsidRPr="003639D2">
      <w:t>1</w:t>
    </w:r>
    <w:r w:rsidR="00B57756" w:rsidRPr="003639D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17FE1" w14:textId="6AE2E3AE" w:rsidR="005854DB" w:rsidRPr="00F8411A" w:rsidRDefault="005B005E" w:rsidP="009437D7">
    <w:pPr>
      <w:pStyle w:val="Footer"/>
      <w:jc w:val="center"/>
    </w:pPr>
    <w:proofErr w:type="spellStart"/>
    <w:r>
      <w:t>Revd</w:t>
    </w:r>
    <w:proofErr w:type="spellEnd"/>
    <w:r>
      <w:t xml:space="preserve"> </w:t>
    </w:r>
    <w:r w:rsidR="00E5017C">
      <w:t>1</w:t>
    </w:r>
    <w:r>
      <w:t>2</w:t>
    </w:r>
    <w:r w:rsidR="00E5017C">
      <w:t>/7</w:t>
    </w:r>
    <w:r>
      <w:t>/22</w:t>
    </w:r>
    <w:r w:rsidR="005854DB" w:rsidRPr="00F8411A">
      <w:tab/>
    </w:r>
    <w:r w:rsidR="005854DB" w:rsidRPr="00F8411A">
      <w:fldChar w:fldCharType="begin"/>
    </w:r>
    <w:r w:rsidR="005854DB" w:rsidRPr="00F8411A">
      <w:instrText xml:space="preserve"> PAGE   \* MERGEFORMAT </w:instrText>
    </w:r>
    <w:r w:rsidR="005854DB" w:rsidRPr="00F8411A">
      <w:fldChar w:fldCharType="separate"/>
    </w:r>
    <w:r w:rsidR="005854DB">
      <w:t>2</w:t>
    </w:r>
    <w:r w:rsidR="005854DB"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5A3D0" w14:textId="77777777" w:rsidR="0056046A" w:rsidRDefault="0056046A" w:rsidP="005A20E2">
      <w:pPr>
        <w:spacing w:after="0"/>
      </w:pPr>
      <w:r>
        <w:separator/>
      </w:r>
    </w:p>
    <w:p w14:paraId="3F8A57E7" w14:textId="77777777" w:rsidR="0056046A" w:rsidRDefault="0056046A"/>
    <w:p w14:paraId="395AFDC7" w14:textId="77777777" w:rsidR="0056046A" w:rsidRDefault="0056046A" w:rsidP="009B4773"/>
    <w:p w14:paraId="72C6925B" w14:textId="77777777" w:rsidR="0056046A" w:rsidRDefault="0056046A" w:rsidP="00513832"/>
  </w:footnote>
  <w:footnote w:type="continuationSeparator" w:id="0">
    <w:p w14:paraId="0E0A70B1" w14:textId="77777777" w:rsidR="0056046A" w:rsidRDefault="0056046A" w:rsidP="005A20E2">
      <w:pPr>
        <w:spacing w:after="0"/>
      </w:pPr>
      <w:r>
        <w:continuationSeparator/>
      </w:r>
    </w:p>
    <w:p w14:paraId="4191FDA2" w14:textId="77777777" w:rsidR="0056046A" w:rsidRDefault="0056046A"/>
    <w:p w14:paraId="18BC06B2" w14:textId="77777777" w:rsidR="0056046A" w:rsidRDefault="0056046A" w:rsidP="009B4773"/>
    <w:p w14:paraId="0059A226" w14:textId="77777777" w:rsidR="0056046A" w:rsidRDefault="0056046A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00DA5" w14:textId="6C73FAC4" w:rsidR="0028722C" w:rsidRDefault="007166A0" w:rsidP="003639D2">
    <w:pPr>
      <w:pStyle w:val="Header1"/>
    </w:pPr>
    <w:r w:rsidRPr="00446C5E">
      <w:rPr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55260FCA" wp14:editId="72884B4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821531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821531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7A5B91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260FC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margin-left:0;margin-top:0;width:11in;height:64.7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" fillcolor="#107082" stroked="f">
              <v:fill opacity="9766f"/>
              <v:textbox inset="20mm,8mm">
                <w:txbxContent>
                  <w:p w14:paraId="0C7A5B91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  <w:p w14:paraId="0993CD80" w14:textId="1CA7CD19" w:rsidR="003639D2" w:rsidRPr="003639D2" w:rsidRDefault="00000000" w:rsidP="003639D2">
    <w:pPr>
      <w:pStyle w:val="Header1"/>
    </w:pPr>
    <w:sdt>
      <w:sdtPr>
        <w:alias w:val="Title"/>
        <w:tag w:val=""/>
        <w:id w:val="-611985797"/>
        <w:placeholder>
          <w:docPart w:val="109DE0ECFE784724A14AF38D2640796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Content>
        <w:r w:rsidR="00D52A90">
          <w:t>First-Thing Monday Report (FTM)</w:t>
        </w:r>
      </w:sdtContent>
    </w:sdt>
  </w:p>
  <w:p w14:paraId="063F5104" w14:textId="3C3AB0DB" w:rsidR="005854DB" w:rsidRPr="00446C5E" w:rsidRDefault="00000000" w:rsidP="00C333B3">
    <w:pPr>
      <w:pStyle w:val="Header"/>
      <w:spacing w:after="320"/>
      <w:rPr>
        <w:sz w:val="20"/>
        <w:szCs w:val="20"/>
      </w:rPr>
    </w:pPr>
    <w:sdt>
      <w:sdtPr>
        <w:rPr>
          <w:sz w:val="20"/>
          <w:szCs w:val="20"/>
        </w:rPr>
        <w:alias w:val="Subtitl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Content>
        <w:r w:rsidR="00F07F8F">
          <w:rPr>
            <w:sz w:val="20"/>
            <w:szCs w:val="20"/>
          </w:rPr>
          <w:t>DIRECTIONS: Please supply all information requested, expanding the form as needed, &amp; submit as a Word document email attachment to your PD Coach only on each Monday that an FTM Report is due.</w:t>
        </w:r>
      </w:sdtContent>
    </w:sdt>
    <w:r w:rsidR="003D6AFD" w:rsidRPr="00446C5E">
      <w:rPr>
        <w:sz w:val="20"/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846CD" w14:textId="03D7B141" w:rsidR="005854DB" w:rsidRDefault="009437D7" w:rsidP="001F7EF2">
    <w:pPr>
      <w:pStyle w:val="Header"/>
      <w:spacing w:after="0" w:line="240" w:lineRule="auto"/>
      <w:contextualSpacing/>
    </w:pPr>
    <w:r>
      <w:rPr>
        <w:noProof/>
      </w:rPr>
      <mc:AlternateContent>
        <mc:Choice Requires="wps">
          <w:drawing>
            <wp:anchor distT="45720" distB="45720" distL="114300" distR="114300" simplePos="0" relativeHeight="251698176" behindDoc="0" locked="0" layoutInCell="1" allowOverlap="1" wp14:anchorId="6D97FA59" wp14:editId="07287462">
              <wp:simplePos x="0" y="0"/>
              <wp:positionH relativeFrom="column">
                <wp:posOffset>-640715</wp:posOffset>
              </wp:positionH>
              <wp:positionV relativeFrom="paragraph">
                <wp:posOffset>-334645</wp:posOffset>
              </wp:positionV>
              <wp:extent cx="7721600" cy="2639060"/>
              <wp:effectExtent l="0" t="0" r="0" b="889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1600" cy="2639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CDF859" w14:textId="7BF9012C" w:rsidR="009437D7" w:rsidRDefault="009437D7">
                          <w:r>
                            <w:rPr>
                              <w:noProof/>
                            </w:rPr>
                            <w:t xml:space="preserve">                                                                                                            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D286547" wp14:editId="47AB1F64">
                                <wp:extent cx="7508081" cy="2176640"/>
                                <wp:effectExtent l="0" t="0" r="0" b="0"/>
                                <wp:docPr id="5" name="Picture 5" descr="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5" descr="Text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06614" cy="22631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97FA5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0.45pt;margin-top:-26.35pt;width:608pt;height:207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" stroked="f">
              <v:textbox>
                <w:txbxContent>
                  <w:p w14:paraId="64CDF859" w14:textId="7BF9012C" w:rsidR="009437D7" w:rsidRDefault="009437D7">
                    <w:r>
                      <w:rPr>
                        <w:noProof/>
                      </w:rPr>
                      <w:t xml:space="preserve">                                                                                                            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6D286547" wp14:editId="47AB1F64">
                          <wp:extent cx="7508081" cy="2176640"/>
                          <wp:effectExtent l="0" t="0" r="0" b="0"/>
                          <wp:docPr id="5" name="Picture 5" descr="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5" descr="Text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06614" cy="22631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1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74B4D"/>
    <w:multiLevelType w:val="hybridMultilevel"/>
    <w:tmpl w:val="2E1A0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D27CC9"/>
    <w:multiLevelType w:val="hybridMultilevel"/>
    <w:tmpl w:val="02E08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1B3765"/>
    <w:multiLevelType w:val="hybridMultilevel"/>
    <w:tmpl w:val="BCE41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8648431">
    <w:abstractNumId w:val="3"/>
  </w:num>
  <w:num w:numId="2" w16cid:durableId="33238527">
    <w:abstractNumId w:val="5"/>
  </w:num>
  <w:num w:numId="3" w16cid:durableId="1900020349">
    <w:abstractNumId w:val="2"/>
  </w:num>
  <w:num w:numId="4" w16cid:durableId="1935435631">
    <w:abstractNumId w:val="6"/>
  </w:num>
  <w:num w:numId="5" w16cid:durableId="1678073665">
    <w:abstractNumId w:val="1"/>
  </w:num>
  <w:num w:numId="6" w16cid:durableId="880894996">
    <w:abstractNumId w:val="9"/>
  </w:num>
  <w:num w:numId="7" w16cid:durableId="740257534">
    <w:abstractNumId w:val="0"/>
  </w:num>
  <w:num w:numId="8" w16cid:durableId="1995644785">
    <w:abstractNumId w:val="7"/>
  </w:num>
  <w:num w:numId="9" w16cid:durableId="961115486">
    <w:abstractNumId w:val="8"/>
  </w:num>
  <w:num w:numId="10" w16cid:durableId="431586764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A90"/>
    <w:rsid w:val="0000092E"/>
    <w:rsid w:val="00012A83"/>
    <w:rsid w:val="00017C3C"/>
    <w:rsid w:val="00021F2E"/>
    <w:rsid w:val="00026EAE"/>
    <w:rsid w:val="0003123C"/>
    <w:rsid w:val="00032A10"/>
    <w:rsid w:val="00043AC6"/>
    <w:rsid w:val="00043FFE"/>
    <w:rsid w:val="00044074"/>
    <w:rsid w:val="0004430C"/>
    <w:rsid w:val="00066DE2"/>
    <w:rsid w:val="00077931"/>
    <w:rsid w:val="00084E91"/>
    <w:rsid w:val="000900B6"/>
    <w:rsid w:val="000A3323"/>
    <w:rsid w:val="000A649E"/>
    <w:rsid w:val="000A7626"/>
    <w:rsid w:val="000B2D28"/>
    <w:rsid w:val="000B5DA2"/>
    <w:rsid w:val="000C1C28"/>
    <w:rsid w:val="000C5872"/>
    <w:rsid w:val="000E0175"/>
    <w:rsid w:val="000E0979"/>
    <w:rsid w:val="000E1544"/>
    <w:rsid w:val="000F47C0"/>
    <w:rsid w:val="001155CE"/>
    <w:rsid w:val="001225D9"/>
    <w:rsid w:val="0012403E"/>
    <w:rsid w:val="00124370"/>
    <w:rsid w:val="00130061"/>
    <w:rsid w:val="00136B78"/>
    <w:rsid w:val="00150508"/>
    <w:rsid w:val="00160392"/>
    <w:rsid w:val="00164319"/>
    <w:rsid w:val="00177B1C"/>
    <w:rsid w:val="001848CA"/>
    <w:rsid w:val="001A5429"/>
    <w:rsid w:val="001A5B5C"/>
    <w:rsid w:val="001A6DBC"/>
    <w:rsid w:val="001D1C22"/>
    <w:rsid w:val="001E11F1"/>
    <w:rsid w:val="001E1E58"/>
    <w:rsid w:val="001F7EF2"/>
    <w:rsid w:val="00206719"/>
    <w:rsid w:val="00207A17"/>
    <w:rsid w:val="00210366"/>
    <w:rsid w:val="00240312"/>
    <w:rsid w:val="00247B17"/>
    <w:rsid w:val="00252E4A"/>
    <w:rsid w:val="002642A8"/>
    <w:rsid w:val="0028722C"/>
    <w:rsid w:val="002955AB"/>
    <w:rsid w:val="002A137B"/>
    <w:rsid w:val="0031130D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A67C2"/>
    <w:rsid w:val="003B5758"/>
    <w:rsid w:val="003C01B2"/>
    <w:rsid w:val="003D59A7"/>
    <w:rsid w:val="003D6AFD"/>
    <w:rsid w:val="003E78A7"/>
    <w:rsid w:val="003F0714"/>
    <w:rsid w:val="003F11A8"/>
    <w:rsid w:val="003F13B0"/>
    <w:rsid w:val="003F2B5B"/>
    <w:rsid w:val="003F5F4A"/>
    <w:rsid w:val="00403423"/>
    <w:rsid w:val="00405D90"/>
    <w:rsid w:val="004262DD"/>
    <w:rsid w:val="0042646F"/>
    <w:rsid w:val="00435096"/>
    <w:rsid w:val="004411FB"/>
    <w:rsid w:val="0044152B"/>
    <w:rsid w:val="004419F8"/>
    <w:rsid w:val="00443212"/>
    <w:rsid w:val="00446C5E"/>
    <w:rsid w:val="00493EC0"/>
    <w:rsid w:val="00495909"/>
    <w:rsid w:val="004A2672"/>
    <w:rsid w:val="004A3D4D"/>
    <w:rsid w:val="004B5251"/>
    <w:rsid w:val="004C0453"/>
    <w:rsid w:val="004C432D"/>
    <w:rsid w:val="004C7B3E"/>
    <w:rsid w:val="00513832"/>
    <w:rsid w:val="00526C37"/>
    <w:rsid w:val="00533047"/>
    <w:rsid w:val="005411D1"/>
    <w:rsid w:val="0056046A"/>
    <w:rsid w:val="00567626"/>
    <w:rsid w:val="00577B45"/>
    <w:rsid w:val="005854DB"/>
    <w:rsid w:val="005919AF"/>
    <w:rsid w:val="00596F3A"/>
    <w:rsid w:val="005A20E2"/>
    <w:rsid w:val="005A443D"/>
    <w:rsid w:val="005B005E"/>
    <w:rsid w:val="005B6A1A"/>
    <w:rsid w:val="005C7E0C"/>
    <w:rsid w:val="005D2146"/>
    <w:rsid w:val="005F6388"/>
    <w:rsid w:val="006329E1"/>
    <w:rsid w:val="00633E73"/>
    <w:rsid w:val="00655308"/>
    <w:rsid w:val="00663ED7"/>
    <w:rsid w:val="00664450"/>
    <w:rsid w:val="00667528"/>
    <w:rsid w:val="00685B4E"/>
    <w:rsid w:val="00690805"/>
    <w:rsid w:val="006932F1"/>
    <w:rsid w:val="006936EB"/>
    <w:rsid w:val="006A2E09"/>
    <w:rsid w:val="006B048A"/>
    <w:rsid w:val="006B2383"/>
    <w:rsid w:val="006C0C11"/>
    <w:rsid w:val="006C4D5C"/>
    <w:rsid w:val="006D0144"/>
    <w:rsid w:val="006E3FC8"/>
    <w:rsid w:val="006F20C3"/>
    <w:rsid w:val="006F38DB"/>
    <w:rsid w:val="007157EF"/>
    <w:rsid w:val="007166A0"/>
    <w:rsid w:val="0073670F"/>
    <w:rsid w:val="00740FCE"/>
    <w:rsid w:val="00753E67"/>
    <w:rsid w:val="00762CF5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9B8"/>
    <w:rsid w:val="00817F8C"/>
    <w:rsid w:val="0082491D"/>
    <w:rsid w:val="0083428B"/>
    <w:rsid w:val="008512F2"/>
    <w:rsid w:val="00876F99"/>
    <w:rsid w:val="008820B3"/>
    <w:rsid w:val="00886169"/>
    <w:rsid w:val="00892C77"/>
    <w:rsid w:val="0089410F"/>
    <w:rsid w:val="008965F6"/>
    <w:rsid w:val="00897E7B"/>
    <w:rsid w:val="008A2B5E"/>
    <w:rsid w:val="008D3386"/>
    <w:rsid w:val="008F28D1"/>
    <w:rsid w:val="008F704C"/>
    <w:rsid w:val="0090206C"/>
    <w:rsid w:val="00902998"/>
    <w:rsid w:val="00912C1B"/>
    <w:rsid w:val="0092125E"/>
    <w:rsid w:val="00924319"/>
    <w:rsid w:val="009355C2"/>
    <w:rsid w:val="009437D7"/>
    <w:rsid w:val="00952A7A"/>
    <w:rsid w:val="009634AE"/>
    <w:rsid w:val="00967186"/>
    <w:rsid w:val="00974BF8"/>
    <w:rsid w:val="009A0051"/>
    <w:rsid w:val="009A36DB"/>
    <w:rsid w:val="009A3B33"/>
    <w:rsid w:val="009A45A0"/>
    <w:rsid w:val="009B02FA"/>
    <w:rsid w:val="009B35B5"/>
    <w:rsid w:val="009B3A56"/>
    <w:rsid w:val="009B4773"/>
    <w:rsid w:val="009D2556"/>
    <w:rsid w:val="00A12BF9"/>
    <w:rsid w:val="00A371D8"/>
    <w:rsid w:val="00A47162"/>
    <w:rsid w:val="00A630FD"/>
    <w:rsid w:val="00A67285"/>
    <w:rsid w:val="00A74908"/>
    <w:rsid w:val="00A91213"/>
    <w:rsid w:val="00A960DC"/>
    <w:rsid w:val="00AA29B1"/>
    <w:rsid w:val="00AA2A26"/>
    <w:rsid w:val="00AA387F"/>
    <w:rsid w:val="00AA66D7"/>
    <w:rsid w:val="00AC3653"/>
    <w:rsid w:val="00AD4027"/>
    <w:rsid w:val="00AD42AC"/>
    <w:rsid w:val="00AE0241"/>
    <w:rsid w:val="00AE5008"/>
    <w:rsid w:val="00AF3C4A"/>
    <w:rsid w:val="00B00A92"/>
    <w:rsid w:val="00B12D81"/>
    <w:rsid w:val="00B26302"/>
    <w:rsid w:val="00B32A97"/>
    <w:rsid w:val="00B37B3B"/>
    <w:rsid w:val="00B44C47"/>
    <w:rsid w:val="00B542E8"/>
    <w:rsid w:val="00B57756"/>
    <w:rsid w:val="00B57F4F"/>
    <w:rsid w:val="00B7636D"/>
    <w:rsid w:val="00B77A9A"/>
    <w:rsid w:val="00B80CF1"/>
    <w:rsid w:val="00BA2A38"/>
    <w:rsid w:val="00BA31C4"/>
    <w:rsid w:val="00BB0080"/>
    <w:rsid w:val="00BB02E6"/>
    <w:rsid w:val="00BD0C60"/>
    <w:rsid w:val="00C0364F"/>
    <w:rsid w:val="00C17BCF"/>
    <w:rsid w:val="00C3246A"/>
    <w:rsid w:val="00C333B3"/>
    <w:rsid w:val="00C55318"/>
    <w:rsid w:val="00C55490"/>
    <w:rsid w:val="00C65564"/>
    <w:rsid w:val="00C757FB"/>
    <w:rsid w:val="00C82855"/>
    <w:rsid w:val="00CA198A"/>
    <w:rsid w:val="00CA61D8"/>
    <w:rsid w:val="00CC12ED"/>
    <w:rsid w:val="00CD1D98"/>
    <w:rsid w:val="00CE4A42"/>
    <w:rsid w:val="00CF1267"/>
    <w:rsid w:val="00CF3959"/>
    <w:rsid w:val="00D04ACE"/>
    <w:rsid w:val="00D131ED"/>
    <w:rsid w:val="00D13200"/>
    <w:rsid w:val="00D16712"/>
    <w:rsid w:val="00D16897"/>
    <w:rsid w:val="00D20E64"/>
    <w:rsid w:val="00D26769"/>
    <w:rsid w:val="00D27AF8"/>
    <w:rsid w:val="00D52A90"/>
    <w:rsid w:val="00D6543F"/>
    <w:rsid w:val="00D74E0C"/>
    <w:rsid w:val="00D8068C"/>
    <w:rsid w:val="00D94688"/>
    <w:rsid w:val="00DA2D18"/>
    <w:rsid w:val="00DA2D31"/>
    <w:rsid w:val="00DB5A2E"/>
    <w:rsid w:val="00DC0528"/>
    <w:rsid w:val="00DC1104"/>
    <w:rsid w:val="00DC7466"/>
    <w:rsid w:val="00DC7E1C"/>
    <w:rsid w:val="00DE65A2"/>
    <w:rsid w:val="00DF2DCC"/>
    <w:rsid w:val="00DF4C67"/>
    <w:rsid w:val="00E01D0E"/>
    <w:rsid w:val="00E16215"/>
    <w:rsid w:val="00E31650"/>
    <w:rsid w:val="00E35169"/>
    <w:rsid w:val="00E5017C"/>
    <w:rsid w:val="00E53724"/>
    <w:rsid w:val="00E552C8"/>
    <w:rsid w:val="00E66C32"/>
    <w:rsid w:val="00E75006"/>
    <w:rsid w:val="00E77378"/>
    <w:rsid w:val="00E84350"/>
    <w:rsid w:val="00E85863"/>
    <w:rsid w:val="00E91AE4"/>
    <w:rsid w:val="00EA003A"/>
    <w:rsid w:val="00EA431D"/>
    <w:rsid w:val="00EB4454"/>
    <w:rsid w:val="00EC4BCD"/>
    <w:rsid w:val="00F07F8F"/>
    <w:rsid w:val="00F13412"/>
    <w:rsid w:val="00F15781"/>
    <w:rsid w:val="00F217D3"/>
    <w:rsid w:val="00F33F5E"/>
    <w:rsid w:val="00F51B8C"/>
    <w:rsid w:val="00F60840"/>
    <w:rsid w:val="00F75B86"/>
    <w:rsid w:val="00F77933"/>
    <w:rsid w:val="00F8411A"/>
    <w:rsid w:val="00F950F5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B5152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6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7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4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3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5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6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ron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09DE0ECFE784724A14AF38D26407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282BD-C666-41EB-9236-A367C0293A6F}"/>
      </w:docPartPr>
      <w:docPartBody>
        <w:p w:rsidR="0017238D" w:rsidRDefault="00435F35">
          <w:pPr>
            <w:pStyle w:val="109DE0ECFE784724A14AF38D26407960"/>
          </w:pPr>
          <w:r w:rsidRPr="00207A17"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F35"/>
    <w:rsid w:val="00136973"/>
    <w:rsid w:val="0017238D"/>
    <w:rsid w:val="00222F2E"/>
    <w:rsid w:val="00275E26"/>
    <w:rsid w:val="003A4DAF"/>
    <w:rsid w:val="00435F35"/>
    <w:rsid w:val="005D3FF0"/>
    <w:rsid w:val="00822693"/>
    <w:rsid w:val="00861BC4"/>
    <w:rsid w:val="00867C19"/>
    <w:rsid w:val="008E6BBC"/>
    <w:rsid w:val="00A90BF4"/>
    <w:rsid w:val="00AC1E96"/>
    <w:rsid w:val="00AE08E6"/>
    <w:rsid w:val="00B44C8A"/>
    <w:rsid w:val="00D65EED"/>
    <w:rsid w:val="00E513AC"/>
    <w:rsid w:val="00E97635"/>
    <w:rsid w:val="00F169B1"/>
    <w:rsid w:val="00F31EA4"/>
    <w:rsid w:val="00F94C1D"/>
    <w:rsid w:val="00FC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09DE0ECFE784724A14AF38D26407960">
    <w:name w:val="109DE0ECFE784724A14AF38D264079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B0036D-8DA9-4D7D-BF06-842080EC8F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checklist.dotx</Template>
  <TotalTime>0</TotalTime>
  <Pages>2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First-Thing Monday Report (FTM)</vt:lpstr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First-Thing Monday Report (FTM)</dc:title>
  <dc:subject/>
  <dc:creator/>
  <cp:keywords/>
  <dc:description/>
  <cp:lastModifiedBy/>
  <cp:revision>1</cp:revision>
  <dcterms:created xsi:type="dcterms:W3CDTF">2022-12-07T23:09:00Z</dcterms:created>
  <dcterms:modified xsi:type="dcterms:W3CDTF">2022-12-07T23:09:00Z</dcterms:modified>
  <cp:contentStatus>DIRECTIONS: Please supply all information requested, expanding the form as needed, &amp; submit as a Word document email attachment to your PD Coach only on each Monday that an FTM Report is due.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